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dTable1Light"/>
        <w:tblpPr w:leftFromText="180" w:rightFromText="180" w:vertAnchor="page" w:horzAnchor="margin" w:tblpY="63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7380"/>
        <w:gridCol w:w="3420"/>
      </w:tblGrid>
      <w:tr w:rsidR="00880783" w:rsidRPr="00AA4794" w:rsidTr="001C644F">
        <w:trPr>
          <w:cnfStyle w:val="100000000000" w:firstRow="1" w:lastRow="0" w:firstColumn="0" w:lastColumn="0" w:oddVBand="0" w:evenVBand="0" w:oddHBand="0" w:evenHBand="0" w:firstRowFirstColumn="0" w:firstRowLastColumn="0" w:lastRowFirstColumn="0" w:lastRowLastColumn="0"/>
          <w:trHeight w:hRule="exact" w:val="14400"/>
        </w:trPr>
        <w:tc>
          <w:tcPr>
            <w:tcW w:w="7380" w:type="dxa"/>
            <w:tcMar>
              <w:right w:w="288" w:type="dxa"/>
            </w:tcMar>
          </w:tcPr>
          <w:p w:rsidR="005C61E4" w:rsidRPr="00AA4794" w:rsidRDefault="001C644F" w:rsidP="001C644F">
            <w:pPr>
              <w:spacing w:after="160" w:line="312" w:lineRule="auto"/>
            </w:pPr>
            <w:bookmarkStart w:id="0" w:name="_GoBack"/>
            <w:bookmarkEnd w:id="0"/>
            <w:r>
              <w:rPr>
                <w:noProof/>
                <w:lang w:eastAsia="en-US"/>
              </w:rPr>
              <w:drawing>
                <wp:inline distT="0" distB="0" distL="0" distR="0">
                  <wp:extent cx="4957692" cy="3717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84877" cy="3737674"/>
                          </a:xfrm>
                          <a:prstGeom prst="rect">
                            <a:avLst/>
                          </a:prstGeom>
                          <a:noFill/>
                          <a:ln>
                            <a:noFill/>
                          </a:ln>
                        </pic:spPr>
                      </pic:pic>
                    </a:graphicData>
                  </a:graphic>
                </wp:inline>
              </w:drawing>
            </w:r>
          </w:p>
          <w:p w:rsidR="005C61E4" w:rsidRPr="00AA4794" w:rsidRDefault="001C644F" w:rsidP="001C644F">
            <w:pPr>
              <w:pStyle w:val="Date"/>
            </w:pPr>
            <w:r>
              <w:t>Seeking Childcare</w:t>
            </w:r>
          </w:p>
          <w:p w:rsidR="005C61E4" w:rsidRPr="00AA4794" w:rsidRDefault="001C644F" w:rsidP="001C644F">
            <w:pPr>
              <w:pStyle w:val="Heading1"/>
              <w:outlineLvl w:val="0"/>
            </w:pPr>
            <w:r>
              <w:t>Kennedy-Rose</w:t>
            </w:r>
          </w:p>
          <w:p w:rsidR="005C61E4" w:rsidRPr="00AA4794" w:rsidRDefault="001C644F" w:rsidP="001C644F">
            <w:pPr>
              <w:spacing w:after="160" w:line="312" w:lineRule="auto"/>
            </w:pPr>
            <w:r>
              <w:t xml:space="preserve">She is a lively and active, 15-year-old girl who loves to be social and </w:t>
            </w:r>
            <w:r w:rsidR="009B457A">
              <w:t xml:space="preserve">to </w:t>
            </w:r>
            <w:r>
              <w:t xml:space="preserve">go on outings.  Kennedy loves dogs, swimming, going to the park, going to the YMCA, and doing Zumba!  Kennedy’s family is from New Zeeland and her sibling lives overseas, she is an only child here in the States.  Kennedy’s family lives on a farm and she </w:t>
            </w:r>
            <w:r w:rsidR="009B457A">
              <w:t>enjoy</w:t>
            </w:r>
            <w:r>
              <w:t xml:space="preserve"> feeding the chickens.</w:t>
            </w:r>
            <w:r w:rsidR="00606191">
              <w:t xml:space="preserve">  Kennedy is semi-independent in toileting, she is currently rec</w:t>
            </w:r>
            <w:r w:rsidR="00CA258D">
              <w:t xml:space="preserve">eiving ABA services, and is </w:t>
            </w:r>
            <w:r w:rsidR="00F26F3F">
              <w:t>improving on</w:t>
            </w:r>
            <w:r w:rsidR="00CA258D">
              <w:t xml:space="preserve"> her challenging behaviors and life skills.  </w:t>
            </w:r>
            <w:r w:rsidR="009B457A">
              <w:t xml:space="preserve">Kennedy’s parents are looking for a female to care for their daughter: Saturday morning (a couple of hours to attend church), Sunday evenings, and a couple late afternoons during the week, when Kennedy gets home from school.  Kennedy’s parents are flexible with the hours, or combination of hours or days available.  </w:t>
            </w:r>
            <w:r>
              <w:t xml:space="preserve"> </w:t>
            </w:r>
          </w:p>
          <w:p w:rsidR="00880783" w:rsidRPr="00AA4794" w:rsidRDefault="00880783" w:rsidP="001C644F">
            <w:pPr>
              <w:spacing w:after="160" w:line="312" w:lineRule="auto"/>
            </w:pPr>
          </w:p>
        </w:tc>
        <w:tc>
          <w:tcPr>
            <w:tcW w:w="3420" w:type="dxa"/>
          </w:tcPr>
          <w:p w:rsidR="005C61E4" w:rsidRDefault="009B457A" w:rsidP="001C644F">
            <w:pPr>
              <w:pStyle w:val="Heading2"/>
              <w:outlineLvl w:val="1"/>
            </w:pPr>
            <w:r>
              <w:t xml:space="preserve">Please contact Dina </w:t>
            </w:r>
          </w:p>
          <w:p w:rsidR="009B457A" w:rsidRPr="00AA4794" w:rsidRDefault="00CA258D" w:rsidP="001C644F">
            <w:pPr>
              <w:pStyle w:val="Heading2"/>
              <w:outlineLvl w:val="1"/>
            </w:pPr>
            <w:r>
              <w:t>(21</w:t>
            </w:r>
            <w:r w:rsidR="009B457A">
              <w:t>9) 575-2308</w:t>
            </w:r>
          </w:p>
          <w:p w:rsidR="005C61E4" w:rsidRPr="00AA4794" w:rsidRDefault="00146ED0" w:rsidP="001C644F">
            <w:pPr>
              <w:pStyle w:val="Heading2"/>
              <w:outlineLvl w:val="1"/>
            </w:pPr>
            <w:sdt>
              <w:sdtPr>
                <w:alias w:val="Dividing line graphic:"/>
                <w:tag w:val="Dividing line graphic:"/>
                <w:id w:val="-909312545"/>
                <w:placeholder>
                  <w:docPart w:val="A2829BFE390442A28C9D94AE0E3335FE"/>
                </w:placeholder>
                <w:temporary/>
                <w:showingPlcHdr/>
                <w15:appearance w15:val="hidden"/>
                <w:text/>
              </w:sdtPr>
              <w:sdtEndPr/>
              <w:sdtContent>
                <w:r w:rsidR="005C61E4" w:rsidRPr="00AA4794">
                  <w:t>────</w:t>
                </w:r>
              </w:sdtContent>
            </w:sdt>
          </w:p>
          <w:p w:rsidR="005C61E4" w:rsidRPr="00AA4794" w:rsidRDefault="009B457A" w:rsidP="001C644F">
            <w:pPr>
              <w:pStyle w:val="Heading2"/>
              <w:outlineLvl w:val="1"/>
            </w:pPr>
            <w:r>
              <w:t>Kennedy lives in Buchanan, MI</w:t>
            </w:r>
          </w:p>
          <w:p w:rsidR="005C61E4" w:rsidRPr="00AA4794" w:rsidRDefault="00146ED0" w:rsidP="001C644F">
            <w:pPr>
              <w:pStyle w:val="Heading2"/>
              <w:outlineLvl w:val="1"/>
            </w:pPr>
            <w:sdt>
              <w:sdtPr>
                <w:alias w:val="Dividing line graphic:"/>
                <w:tag w:val="Dividing line graphic:"/>
                <w:id w:val="1193575528"/>
                <w:placeholder>
                  <w:docPart w:val="0551172D8E0F443E84C381E4BE049FF2"/>
                </w:placeholder>
                <w:temporary/>
                <w:showingPlcHdr/>
                <w15:appearance w15:val="hidden"/>
                <w:text/>
              </w:sdtPr>
              <w:sdtEndPr/>
              <w:sdtContent>
                <w:r w:rsidR="005C61E4" w:rsidRPr="00AA4794">
                  <w:t>────</w:t>
                </w:r>
              </w:sdtContent>
            </w:sdt>
          </w:p>
          <w:p w:rsidR="005C61E4" w:rsidRDefault="009B457A" w:rsidP="001C644F">
            <w:pPr>
              <w:pStyle w:val="Heading2"/>
              <w:outlineLvl w:val="1"/>
            </w:pPr>
            <w:r>
              <w:t xml:space="preserve">She is a student at </w:t>
            </w:r>
          </w:p>
          <w:p w:rsidR="009B457A" w:rsidRPr="00AA4794" w:rsidRDefault="009B457A" w:rsidP="001C644F">
            <w:pPr>
              <w:pStyle w:val="Heading2"/>
              <w:outlineLvl w:val="1"/>
            </w:pPr>
            <w:r>
              <w:t>Blossomland Learning Center</w:t>
            </w:r>
          </w:p>
          <w:p w:rsidR="005C61E4" w:rsidRPr="00AA4794" w:rsidRDefault="00146ED0" w:rsidP="001C644F">
            <w:pPr>
              <w:pStyle w:val="Heading2"/>
              <w:outlineLvl w:val="1"/>
            </w:pPr>
            <w:sdt>
              <w:sdtPr>
                <w:alias w:val="Dividing line graphic:"/>
                <w:tag w:val="Dividing line graphic:"/>
                <w:id w:val="-59171642"/>
                <w:placeholder>
                  <w:docPart w:val="0491784271464B25A9A3A7C3B495C9F7"/>
                </w:placeholder>
                <w:temporary/>
                <w:showingPlcHdr/>
                <w15:appearance w15:val="hidden"/>
                <w:text/>
              </w:sdtPr>
              <w:sdtEndPr/>
              <w:sdtContent>
                <w:r w:rsidR="005C61E4" w:rsidRPr="00AA4794">
                  <w:t>────</w:t>
                </w:r>
              </w:sdtContent>
            </w:sdt>
          </w:p>
          <w:p w:rsidR="005C61E4" w:rsidRPr="00AA4794" w:rsidRDefault="009B457A" w:rsidP="001C644F">
            <w:pPr>
              <w:pStyle w:val="Heading2"/>
              <w:outlineLvl w:val="1"/>
            </w:pPr>
            <w:r>
              <w:t>Certified or willing to be certified in CPR, etc.</w:t>
            </w:r>
          </w:p>
          <w:p w:rsidR="005C61E4" w:rsidRPr="00AA4794" w:rsidRDefault="00146ED0" w:rsidP="001C644F">
            <w:pPr>
              <w:pStyle w:val="Heading2"/>
              <w:outlineLvl w:val="1"/>
            </w:pPr>
            <w:sdt>
              <w:sdtPr>
                <w:alias w:val="Dividing line graphic:"/>
                <w:tag w:val="Dividing line graphic:"/>
                <w:id w:val="1319850249"/>
                <w:placeholder>
                  <w:docPart w:val="391FDE07D7EE4BE8BC4E2D23CE23BEDA"/>
                </w:placeholder>
                <w:temporary/>
                <w:showingPlcHdr/>
                <w15:appearance w15:val="hidden"/>
                <w:text/>
              </w:sdtPr>
              <w:sdtEndPr/>
              <w:sdtContent>
                <w:r w:rsidR="005C61E4" w:rsidRPr="00AA4794">
                  <w:t>────</w:t>
                </w:r>
              </w:sdtContent>
            </w:sdt>
          </w:p>
          <w:p w:rsidR="00AA4794" w:rsidRPr="00AA4794" w:rsidRDefault="009B457A" w:rsidP="001C644F">
            <w:pPr>
              <w:pStyle w:val="Heading2"/>
              <w:outlineLvl w:val="1"/>
            </w:pPr>
            <w:r>
              <w:t>Childcare is paid through an agency.</w:t>
            </w:r>
          </w:p>
          <w:p w:rsidR="005C61E4" w:rsidRPr="00AA4794" w:rsidRDefault="00606191" w:rsidP="001C644F">
            <w:pPr>
              <w:pStyle w:val="Heading3"/>
              <w:outlineLvl w:val="2"/>
            </w:pPr>
            <w:r>
              <w:t>Great opportunity for those seeking a career in education, ABA, OT, PT, and/or Social work</w:t>
            </w:r>
          </w:p>
          <w:p w:rsidR="005C61E4" w:rsidRPr="00AA4794" w:rsidRDefault="005C61E4" w:rsidP="00606191">
            <w:pPr>
              <w:pStyle w:val="ContactInfo"/>
              <w:spacing w:line="312" w:lineRule="auto"/>
              <w:ind w:left="0"/>
              <w:jc w:val="left"/>
            </w:pPr>
          </w:p>
          <w:p w:rsidR="005C61E4" w:rsidRPr="00AA4794" w:rsidRDefault="005C61E4" w:rsidP="001C644F">
            <w:pPr>
              <w:pStyle w:val="ContactInfo"/>
              <w:spacing w:line="312" w:lineRule="auto"/>
            </w:pPr>
          </w:p>
          <w:p w:rsidR="005C61E4" w:rsidRPr="00AA4794" w:rsidRDefault="005C61E4" w:rsidP="001C644F">
            <w:pPr>
              <w:pStyle w:val="ContactInfo"/>
              <w:spacing w:line="312" w:lineRule="auto"/>
            </w:pPr>
          </w:p>
          <w:p w:rsidR="005C61E4" w:rsidRPr="00AA4794" w:rsidRDefault="00146ED0" w:rsidP="001C644F">
            <w:pPr>
              <w:pStyle w:val="ContactInfo"/>
              <w:spacing w:line="312" w:lineRule="auto"/>
            </w:pPr>
            <w:sdt>
              <w:sdtPr>
                <w:alias w:val="Enter dates and times:"/>
                <w:tag w:val="Enter dates and times:"/>
                <w:id w:val="1558429644"/>
                <w:placeholder>
                  <w:docPart w:val="082259B3B4E94287923B8B6D7258A7BE"/>
                </w:placeholder>
                <w:temporary/>
                <w:showingPlcHdr/>
                <w15:appearance w15:val="hidden"/>
                <w:text w:multiLine="1"/>
              </w:sdtPr>
              <w:sdtEndPr/>
              <w:sdtContent>
                <w:r w:rsidR="005C61E4" w:rsidRPr="00AA4794">
                  <w:t>Dates and Times</w:t>
                </w:r>
              </w:sdtContent>
            </w:sdt>
          </w:p>
        </w:tc>
      </w:tr>
    </w:tbl>
    <w:p w:rsidR="005C61E4" w:rsidRPr="00076F31" w:rsidRDefault="005C61E4" w:rsidP="00AA4794">
      <w:pPr>
        <w:pStyle w:val="NoSpacing"/>
      </w:pPr>
    </w:p>
    <w:sectPr w:rsidR="005C61E4" w:rsidRPr="00076F31">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6ED0" w:rsidRDefault="00146ED0" w:rsidP="005F5D5F">
      <w:pPr>
        <w:spacing w:after="0" w:line="240" w:lineRule="auto"/>
      </w:pPr>
      <w:r>
        <w:separator/>
      </w:r>
    </w:p>
  </w:endnote>
  <w:endnote w:type="continuationSeparator" w:id="0">
    <w:p w:rsidR="00146ED0" w:rsidRDefault="00146ED0"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6ED0" w:rsidRDefault="00146ED0" w:rsidP="005F5D5F">
      <w:pPr>
        <w:spacing w:after="0" w:line="240" w:lineRule="auto"/>
      </w:pPr>
      <w:r>
        <w:separator/>
      </w:r>
    </w:p>
  </w:footnote>
  <w:footnote w:type="continuationSeparator" w:id="0">
    <w:p w:rsidR="00146ED0" w:rsidRDefault="00146ED0"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44F"/>
    <w:rsid w:val="000168C0"/>
    <w:rsid w:val="000427C6"/>
    <w:rsid w:val="00076F31"/>
    <w:rsid w:val="000B4C91"/>
    <w:rsid w:val="00146ED0"/>
    <w:rsid w:val="00171CDD"/>
    <w:rsid w:val="00175521"/>
    <w:rsid w:val="00181FB9"/>
    <w:rsid w:val="001C644F"/>
    <w:rsid w:val="00251739"/>
    <w:rsid w:val="00261A78"/>
    <w:rsid w:val="003B6A17"/>
    <w:rsid w:val="00411532"/>
    <w:rsid w:val="005222EE"/>
    <w:rsid w:val="00541BB3"/>
    <w:rsid w:val="00544732"/>
    <w:rsid w:val="005C61E4"/>
    <w:rsid w:val="005F5D5F"/>
    <w:rsid w:val="00606191"/>
    <w:rsid w:val="00665EA1"/>
    <w:rsid w:val="006E5B0F"/>
    <w:rsid w:val="0079199F"/>
    <w:rsid w:val="007B5354"/>
    <w:rsid w:val="00837654"/>
    <w:rsid w:val="00880783"/>
    <w:rsid w:val="008B5772"/>
    <w:rsid w:val="008C031F"/>
    <w:rsid w:val="008C1756"/>
    <w:rsid w:val="008D17FF"/>
    <w:rsid w:val="008F6C52"/>
    <w:rsid w:val="009141C6"/>
    <w:rsid w:val="009B457A"/>
    <w:rsid w:val="00A03450"/>
    <w:rsid w:val="00A97C88"/>
    <w:rsid w:val="00AA4794"/>
    <w:rsid w:val="00AB3068"/>
    <w:rsid w:val="00AB58F4"/>
    <w:rsid w:val="00AF32DC"/>
    <w:rsid w:val="00B46A60"/>
    <w:rsid w:val="00BC6ED1"/>
    <w:rsid w:val="00C57F20"/>
    <w:rsid w:val="00CA258D"/>
    <w:rsid w:val="00D16845"/>
    <w:rsid w:val="00D56FBE"/>
    <w:rsid w:val="00D751DD"/>
    <w:rsid w:val="00E3564F"/>
    <w:rsid w:val="00E8400F"/>
    <w:rsid w:val="00EC1838"/>
    <w:rsid w:val="00F2548A"/>
    <w:rsid w:val="00F26F3F"/>
    <w:rsid w:val="00FA21D4"/>
    <w:rsid w:val="00FB2003"/>
    <w:rsid w:val="00FE0D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48C6B29C-BACC-4B59-9BB8-46D1EF623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4B651C"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ContactInfo">
    <w:name w:val="Contact Info"/>
    <w:basedOn w:val="Normal"/>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E03177"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E03177"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7123A"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7458AB"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11A5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51139"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51139"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semiHidden/>
    <w:unhideWhenUsed/>
    <w:rsid w:val="00A97C88"/>
    <w:rPr>
      <w:color w:val="12526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11A5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IntenseQuoteChar">
    <w:name w:val="Intense Quote Char"/>
    <w:basedOn w:val="DefaultParagraphFont"/>
    <w:link w:val="IntenseQuote"/>
    <w:uiPriority w:val="30"/>
    <w:semiHidden/>
    <w:rsid w:val="00171CDD"/>
    <w:rPr>
      <w:i/>
      <w:iCs/>
      <w:color w:val="B11A57" w:themeColor="accent1" w:themeShade="BF"/>
    </w:rPr>
  </w:style>
  <w:style w:type="character" w:styleId="IntenseReference">
    <w:name w:val="Intense Reference"/>
    <w:basedOn w:val="DefaultParagraphFont"/>
    <w:uiPriority w:val="32"/>
    <w:semiHidden/>
    <w:unhideWhenUsed/>
    <w:qFormat/>
    <w:rsid w:val="00A97C88"/>
    <w:rPr>
      <w:b/>
      <w:bCs/>
      <w:caps w:val="0"/>
      <w:smallCaps/>
      <w:color w:val="77123A"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semiHidden/>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aynes\AppData\Roaming\Microsoft\Templates\Seasonal%20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829BFE390442A28C9D94AE0E3335FE"/>
        <w:category>
          <w:name w:val="General"/>
          <w:gallery w:val="placeholder"/>
        </w:category>
        <w:types>
          <w:type w:val="bbPlcHdr"/>
        </w:types>
        <w:behaviors>
          <w:behavior w:val="content"/>
        </w:behaviors>
        <w:guid w:val="{3600DDD0-0620-49CA-9EE8-2BC7B67D711E}"/>
      </w:docPartPr>
      <w:docPartBody>
        <w:p w:rsidR="003B0FEA" w:rsidRDefault="00C118B1">
          <w:pPr>
            <w:pStyle w:val="A2829BFE390442A28C9D94AE0E3335FE"/>
          </w:pPr>
          <w:r w:rsidRPr="00AA4794">
            <w:t>────</w:t>
          </w:r>
        </w:p>
      </w:docPartBody>
    </w:docPart>
    <w:docPart>
      <w:docPartPr>
        <w:name w:val="0551172D8E0F443E84C381E4BE049FF2"/>
        <w:category>
          <w:name w:val="General"/>
          <w:gallery w:val="placeholder"/>
        </w:category>
        <w:types>
          <w:type w:val="bbPlcHdr"/>
        </w:types>
        <w:behaviors>
          <w:behavior w:val="content"/>
        </w:behaviors>
        <w:guid w:val="{B6310DB9-920F-40ED-978D-DB6806256393}"/>
      </w:docPartPr>
      <w:docPartBody>
        <w:p w:rsidR="003B0FEA" w:rsidRDefault="00C118B1">
          <w:pPr>
            <w:pStyle w:val="0551172D8E0F443E84C381E4BE049FF2"/>
          </w:pPr>
          <w:r w:rsidRPr="00AA4794">
            <w:t>────</w:t>
          </w:r>
        </w:p>
      </w:docPartBody>
    </w:docPart>
    <w:docPart>
      <w:docPartPr>
        <w:name w:val="0491784271464B25A9A3A7C3B495C9F7"/>
        <w:category>
          <w:name w:val="General"/>
          <w:gallery w:val="placeholder"/>
        </w:category>
        <w:types>
          <w:type w:val="bbPlcHdr"/>
        </w:types>
        <w:behaviors>
          <w:behavior w:val="content"/>
        </w:behaviors>
        <w:guid w:val="{4B6ECAD5-343B-4D77-AF0B-69C80DD17A1E}"/>
      </w:docPartPr>
      <w:docPartBody>
        <w:p w:rsidR="003B0FEA" w:rsidRDefault="00C118B1">
          <w:pPr>
            <w:pStyle w:val="0491784271464B25A9A3A7C3B495C9F7"/>
          </w:pPr>
          <w:r w:rsidRPr="00AA4794">
            <w:t>────</w:t>
          </w:r>
        </w:p>
      </w:docPartBody>
    </w:docPart>
    <w:docPart>
      <w:docPartPr>
        <w:name w:val="391FDE07D7EE4BE8BC4E2D23CE23BEDA"/>
        <w:category>
          <w:name w:val="General"/>
          <w:gallery w:val="placeholder"/>
        </w:category>
        <w:types>
          <w:type w:val="bbPlcHdr"/>
        </w:types>
        <w:behaviors>
          <w:behavior w:val="content"/>
        </w:behaviors>
        <w:guid w:val="{B55F82BA-3951-4DB6-8BCC-7F2013B11256}"/>
      </w:docPartPr>
      <w:docPartBody>
        <w:p w:rsidR="003B0FEA" w:rsidRDefault="00C118B1">
          <w:pPr>
            <w:pStyle w:val="391FDE07D7EE4BE8BC4E2D23CE23BEDA"/>
          </w:pPr>
          <w:r w:rsidRPr="00AA4794">
            <w:t>────</w:t>
          </w:r>
        </w:p>
      </w:docPartBody>
    </w:docPart>
    <w:docPart>
      <w:docPartPr>
        <w:name w:val="082259B3B4E94287923B8B6D7258A7BE"/>
        <w:category>
          <w:name w:val="General"/>
          <w:gallery w:val="placeholder"/>
        </w:category>
        <w:types>
          <w:type w:val="bbPlcHdr"/>
        </w:types>
        <w:behaviors>
          <w:behavior w:val="content"/>
        </w:behaviors>
        <w:guid w:val="{1667EEAE-A67D-4F90-842D-32D939DCC637}"/>
      </w:docPartPr>
      <w:docPartBody>
        <w:p w:rsidR="003B0FEA" w:rsidRDefault="00C118B1">
          <w:pPr>
            <w:pStyle w:val="082259B3B4E94287923B8B6D7258A7BE"/>
          </w:pPr>
          <w:r w:rsidRPr="00AA4794">
            <w:t>Dates and Times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FEA"/>
    <w:rsid w:val="003B0FEA"/>
    <w:rsid w:val="00C11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C24FC08B87C40FE858A8FF6EAC69318">
    <w:name w:val="1C24FC08B87C40FE858A8FF6EAC69318"/>
  </w:style>
  <w:style w:type="paragraph" w:customStyle="1" w:styleId="CB89B15439E3420E8AC6F7BED642328D">
    <w:name w:val="CB89B15439E3420E8AC6F7BED642328D"/>
  </w:style>
  <w:style w:type="paragraph" w:customStyle="1" w:styleId="E84AEAFA5B67409584D155B14DD2B048">
    <w:name w:val="E84AEAFA5B67409584D155B14DD2B048"/>
  </w:style>
  <w:style w:type="paragraph" w:customStyle="1" w:styleId="8AB3C3375B034347862A974CAE6584F0">
    <w:name w:val="8AB3C3375B034347862A974CAE6584F0"/>
  </w:style>
  <w:style w:type="paragraph" w:customStyle="1" w:styleId="624249D31BC04BF7BE42330E63DE61D3">
    <w:name w:val="624249D31BC04BF7BE42330E63DE61D3"/>
  </w:style>
  <w:style w:type="paragraph" w:customStyle="1" w:styleId="A2829BFE390442A28C9D94AE0E3335FE">
    <w:name w:val="A2829BFE390442A28C9D94AE0E3335FE"/>
  </w:style>
  <w:style w:type="paragraph" w:customStyle="1" w:styleId="72B3B9EAFD084848825BD1AB4F6105DC">
    <w:name w:val="72B3B9EAFD084848825BD1AB4F6105DC"/>
  </w:style>
  <w:style w:type="paragraph" w:customStyle="1" w:styleId="0551172D8E0F443E84C381E4BE049FF2">
    <w:name w:val="0551172D8E0F443E84C381E4BE049FF2"/>
  </w:style>
  <w:style w:type="paragraph" w:customStyle="1" w:styleId="4B708700FFAF449EA002D4A7CFFECB88">
    <w:name w:val="4B708700FFAF449EA002D4A7CFFECB88"/>
  </w:style>
  <w:style w:type="paragraph" w:customStyle="1" w:styleId="0491784271464B25A9A3A7C3B495C9F7">
    <w:name w:val="0491784271464B25A9A3A7C3B495C9F7"/>
  </w:style>
  <w:style w:type="paragraph" w:customStyle="1" w:styleId="6F4DED72B2424C71ABDCBD8CCC0BE249">
    <w:name w:val="6F4DED72B2424C71ABDCBD8CCC0BE249"/>
  </w:style>
  <w:style w:type="paragraph" w:customStyle="1" w:styleId="391FDE07D7EE4BE8BC4E2D23CE23BEDA">
    <w:name w:val="391FDE07D7EE4BE8BC4E2D23CE23BEDA"/>
  </w:style>
  <w:style w:type="paragraph" w:customStyle="1" w:styleId="8BE15E01B7E6480989F8C1F6FBA2854F">
    <w:name w:val="8BE15E01B7E6480989F8C1F6FBA2854F"/>
  </w:style>
  <w:style w:type="paragraph" w:customStyle="1" w:styleId="FFECB31E962C40F98D55C489D1BB0C70">
    <w:name w:val="FFECB31E962C40F98D55C489D1BB0C70"/>
  </w:style>
  <w:style w:type="paragraph" w:customStyle="1" w:styleId="D89490DA923C40E08FF187B5EB387C9A">
    <w:name w:val="D89490DA923C40E08FF187B5EB387C9A"/>
  </w:style>
  <w:style w:type="paragraph" w:customStyle="1" w:styleId="874200AE067B421A85590BEACC414EAB">
    <w:name w:val="874200AE067B421A85590BEACC414EAB"/>
  </w:style>
  <w:style w:type="paragraph" w:customStyle="1" w:styleId="BEED6671DC0545C79F99F4EA0B0F1861">
    <w:name w:val="BEED6671DC0545C79F99F4EA0B0F1861"/>
  </w:style>
  <w:style w:type="paragraph" w:customStyle="1" w:styleId="082259B3B4E94287923B8B6D7258A7BE">
    <w:name w:val="082259B3B4E94287923B8B6D7258A7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Template>
  <TotalTime>1</TotalTime>
  <Pages>1</Pages>
  <Words>179</Words>
  <Characters>1023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Haynes</dc:creator>
  <cp:keywords/>
  <dc:description/>
  <cp:lastModifiedBy>Ingrid Slikkers</cp:lastModifiedBy>
  <cp:revision>2</cp:revision>
  <cp:lastPrinted>2018-09-20T18:37:00Z</cp:lastPrinted>
  <dcterms:created xsi:type="dcterms:W3CDTF">2018-09-26T17:37:00Z</dcterms:created>
  <dcterms:modified xsi:type="dcterms:W3CDTF">2018-09-26T17:37:00Z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