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pPr w:leftFromText="180" w:rightFromText="180" w:vertAnchor="page" w:horzAnchor="margin" w:tblpY="63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0FBD142C" w14:textId="77777777" w:rsidTr="001C64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14ACB068" w14:textId="77777777" w:rsidR="005C61E4" w:rsidRPr="00AA4794" w:rsidRDefault="001C644F" w:rsidP="001C644F">
            <w:pPr>
              <w:spacing w:after="160" w:line="312" w:lineRule="auto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2DD1AFA9" wp14:editId="604CB73E">
                  <wp:extent cx="4957692" cy="37172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877" cy="373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84ADE" w14:textId="77777777" w:rsidR="003D7F80" w:rsidRDefault="003D7F80" w:rsidP="003D7F80">
            <w:pPr>
              <w:pStyle w:val="Date"/>
              <w:jc w:val="center"/>
              <w:rPr>
                <w:bCs w:val="0"/>
                <w:sz w:val="72"/>
                <w:szCs w:val="72"/>
              </w:rPr>
            </w:pPr>
            <w:r>
              <w:rPr>
                <w:sz w:val="72"/>
                <w:szCs w:val="72"/>
              </w:rPr>
              <w:t>Summer/fall</w:t>
            </w:r>
          </w:p>
          <w:p w14:paraId="335CEC42" w14:textId="77777777" w:rsidR="005C61E4" w:rsidRPr="003D7F80" w:rsidRDefault="003D7F80" w:rsidP="003D7F80">
            <w:pPr>
              <w:pStyle w:val="Date"/>
              <w:jc w:val="center"/>
              <w:rPr>
                <w:bCs w:val="0"/>
                <w:sz w:val="72"/>
                <w:szCs w:val="72"/>
              </w:rPr>
            </w:pPr>
            <w:r w:rsidRPr="003D7F80">
              <w:rPr>
                <w:sz w:val="72"/>
                <w:szCs w:val="72"/>
              </w:rPr>
              <w:t>part-time job opportunity!</w:t>
            </w:r>
          </w:p>
          <w:p w14:paraId="0EE07001" w14:textId="77777777" w:rsidR="005C61E4" w:rsidRPr="00AA4794" w:rsidRDefault="001C644F" w:rsidP="001C644F">
            <w:pPr>
              <w:pStyle w:val="Heading1"/>
              <w:outlineLvl w:val="0"/>
            </w:pPr>
            <w:r>
              <w:t>Kennedy-Rose</w:t>
            </w:r>
          </w:p>
          <w:p w14:paraId="5335898A" w14:textId="77777777" w:rsidR="00880783" w:rsidRPr="00AA4794" w:rsidRDefault="001C644F" w:rsidP="003D7F80">
            <w:pPr>
              <w:spacing w:after="160" w:line="312" w:lineRule="auto"/>
            </w:pPr>
            <w:r>
              <w:t>She is a lively and active, 1</w:t>
            </w:r>
            <w:r w:rsidR="003D7F80">
              <w:t>6</w:t>
            </w:r>
            <w:r>
              <w:t xml:space="preserve">-year-old girl who loves to be social and </w:t>
            </w:r>
            <w:r w:rsidR="009B457A">
              <w:t xml:space="preserve">to </w:t>
            </w:r>
            <w:r>
              <w:t>go on outings.  Kennedy loves dogs, swimming, going to the park, going to the YMCA, and doing Zumba!  Kennedy’s family is from New Ze</w:t>
            </w:r>
            <w:r w:rsidR="003D7F80">
              <w:t>a</w:t>
            </w:r>
            <w:r>
              <w:t xml:space="preserve">land and her sibling lives overseas, she is an only child here in the States.  Kennedy’s family lives on a farm and she </w:t>
            </w:r>
            <w:r w:rsidR="009B457A">
              <w:t>enjoy</w:t>
            </w:r>
            <w:r w:rsidR="003D7F80">
              <w:t>s</w:t>
            </w:r>
            <w:r>
              <w:t xml:space="preserve"> feeding the chickens.</w:t>
            </w:r>
            <w:r w:rsidR="00606191">
              <w:t xml:space="preserve">  Kennedy is semi-independent in toileting, she is currently rec</w:t>
            </w:r>
            <w:r w:rsidR="00CA258D">
              <w:t xml:space="preserve">eiving ABA services, and is </w:t>
            </w:r>
            <w:r w:rsidR="00F26F3F">
              <w:t>improving on</w:t>
            </w:r>
            <w:r w:rsidR="00CA258D">
              <w:t xml:space="preserve"> her challenging behaviors and life skills.  </w:t>
            </w:r>
            <w:r w:rsidR="009B457A">
              <w:t xml:space="preserve">Kennedy’s parents are looking for a female to care for their daughter </w:t>
            </w:r>
            <w:r w:rsidR="003D7F80" w:rsidRPr="007856B9">
              <w:rPr>
                <w:b/>
                <w:sz w:val="22"/>
                <w:szCs w:val="22"/>
              </w:rPr>
              <w:t>20 hours per week!</w:t>
            </w:r>
          </w:p>
        </w:tc>
        <w:tc>
          <w:tcPr>
            <w:tcW w:w="3420" w:type="dxa"/>
          </w:tcPr>
          <w:p w14:paraId="47EA4F4B" w14:textId="77777777" w:rsidR="005C61E4" w:rsidRDefault="009B457A" w:rsidP="001C644F">
            <w:pPr>
              <w:pStyle w:val="Heading2"/>
              <w:outlineLvl w:val="1"/>
            </w:pPr>
            <w:r>
              <w:t xml:space="preserve">Please contact Dina </w:t>
            </w:r>
          </w:p>
          <w:p w14:paraId="02F0DA20" w14:textId="77777777" w:rsidR="009B457A" w:rsidRPr="00AA4794" w:rsidRDefault="00CA258D" w:rsidP="001C644F">
            <w:pPr>
              <w:pStyle w:val="Heading2"/>
              <w:outlineLvl w:val="1"/>
            </w:pPr>
            <w:r>
              <w:t>(21</w:t>
            </w:r>
            <w:r w:rsidR="009B457A">
              <w:t>9) 575-2308</w:t>
            </w:r>
          </w:p>
          <w:p w14:paraId="6CECA3FC" w14:textId="77777777" w:rsidR="005C61E4" w:rsidRPr="00AA4794" w:rsidRDefault="003D2550" w:rsidP="001C644F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A2829BFE390442A28C9D94AE0E3335F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4D5BFAC0" w14:textId="77777777" w:rsidR="005C61E4" w:rsidRPr="00AA4794" w:rsidRDefault="009B457A" w:rsidP="001C644F">
            <w:pPr>
              <w:pStyle w:val="Heading2"/>
              <w:outlineLvl w:val="1"/>
            </w:pPr>
            <w:r>
              <w:t>Kennedy lives in Buchanan, MI</w:t>
            </w:r>
          </w:p>
          <w:p w14:paraId="5CAF806C" w14:textId="77777777" w:rsidR="005C61E4" w:rsidRPr="00AA4794" w:rsidRDefault="003D2550" w:rsidP="001C644F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0551172D8E0F443E84C381E4BE049FF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53DEA5EB" w14:textId="77777777" w:rsidR="005C61E4" w:rsidRDefault="009B457A" w:rsidP="001C644F">
            <w:pPr>
              <w:pStyle w:val="Heading2"/>
              <w:outlineLvl w:val="1"/>
            </w:pPr>
            <w:r>
              <w:t xml:space="preserve">She is a student at </w:t>
            </w:r>
          </w:p>
          <w:p w14:paraId="1F901DC9" w14:textId="77777777" w:rsidR="009B457A" w:rsidRPr="00AA4794" w:rsidRDefault="009B457A" w:rsidP="001C644F">
            <w:pPr>
              <w:pStyle w:val="Heading2"/>
              <w:outlineLvl w:val="1"/>
            </w:pPr>
            <w:proofErr w:type="spellStart"/>
            <w:r>
              <w:t>Blossomland</w:t>
            </w:r>
            <w:proofErr w:type="spellEnd"/>
            <w:r>
              <w:t xml:space="preserve"> Learning Center</w:t>
            </w:r>
          </w:p>
          <w:p w14:paraId="76D373B2" w14:textId="77777777" w:rsidR="005C61E4" w:rsidRPr="00AA4794" w:rsidRDefault="003D2550" w:rsidP="001C644F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0491784271464B25A9A3A7C3B495C9F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290A5F0A" w14:textId="77777777" w:rsidR="005C61E4" w:rsidRPr="00AA4794" w:rsidRDefault="009B457A" w:rsidP="001C644F">
            <w:pPr>
              <w:pStyle w:val="Heading2"/>
              <w:outlineLvl w:val="1"/>
            </w:pPr>
            <w:r>
              <w:t>Certified or willing to be certified in CPR, etc.</w:t>
            </w:r>
          </w:p>
          <w:p w14:paraId="0DECC15A" w14:textId="77777777" w:rsidR="005C61E4" w:rsidRPr="00AA4794" w:rsidRDefault="003D2550" w:rsidP="001C644F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391FDE07D7EE4BE8BC4E2D23CE23BED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4EC24E72" w14:textId="77777777" w:rsidR="00AA4794" w:rsidRPr="00AA4794" w:rsidRDefault="009B457A" w:rsidP="001C644F">
            <w:pPr>
              <w:pStyle w:val="Heading2"/>
              <w:outlineLvl w:val="1"/>
            </w:pPr>
            <w:r>
              <w:t>Childcare is paid through an agency.</w:t>
            </w:r>
          </w:p>
          <w:p w14:paraId="0F484076" w14:textId="77777777" w:rsidR="005C61E4" w:rsidRPr="00AA4794" w:rsidRDefault="00606191" w:rsidP="001C644F">
            <w:pPr>
              <w:pStyle w:val="Heading3"/>
              <w:outlineLvl w:val="2"/>
            </w:pPr>
            <w:r>
              <w:t>Great opportunity for those seeking a career in education, ABA, OT, PT, and/or Social work</w:t>
            </w:r>
          </w:p>
          <w:p w14:paraId="61DDA88F" w14:textId="77777777" w:rsidR="005C61E4" w:rsidRPr="00AA4794" w:rsidRDefault="005C61E4" w:rsidP="00606191">
            <w:pPr>
              <w:pStyle w:val="ContactInfo"/>
              <w:spacing w:line="312" w:lineRule="auto"/>
              <w:ind w:left="0"/>
              <w:jc w:val="left"/>
            </w:pPr>
          </w:p>
          <w:p w14:paraId="0F9870E9" w14:textId="77777777" w:rsidR="005C61E4" w:rsidRPr="00AA4794" w:rsidRDefault="005C61E4" w:rsidP="001C644F">
            <w:pPr>
              <w:pStyle w:val="ContactInfo"/>
              <w:spacing w:line="312" w:lineRule="auto"/>
            </w:pPr>
          </w:p>
          <w:p w14:paraId="663050E4" w14:textId="77777777" w:rsidR="005C61E4" w:rsidRPr="00AA4794" w:rsidRDefault="005C61E4" w:rsidP="001C644F">
            <w:pPr>
              <w:pStyle w:val="ContactInfo"/>
              <w:spacing w:line="312" w:lineRule="auto"/>
            </w:pPr>
          </w:p>
          <w:p w14:paraId="669C2825" w14:textId="77777777" w:rsidR="005C61E4" w:rsidRPr="00AA4794" w:rsidRDefault="003D2550" w:rsidP="001C644F">
            <w:pPr>
              <w:pStyle w:val="ContactInfo"/>
              <w:spacing w:line="312" w:lineRule="auto"/>
            </w:pPr>
            <w:sdt>
              <w:sdtPr>
                <w:alias w:val="Enter dates and times:"/>
                <w:tag w:val="Enter dates and times:"/>
                <w:id w:val="1558429644"/>
                <w:placeholder>
                  <w:docPart w:val="082259B3B4E94287923B8B6D7258A7BE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5C61E4" w:rsidRPr="00AA4794">
                  <w:t>Dates and Times</w:t>
                </w:r>
              </w:sdtContent>
            </w:sdt>
          </w:p>
        </w:tc>
      </w:tr>
    </w:tbl>
    <w:p w14:paraId="63BB91B5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DE79B" w14:textId="77777777" w:rsidR="003D2550" w:rsidRDefault="003D2550" w:rsidP="005F5D5F">
      <w:pPr>
        <w:spacing w:after="0" w:line="240" w:lineRule="auto"/>
      </w:pPr>
      <w:r>
        <w:separator/>
      </w:r>
    </w:p>
  </w:endnote>
  <w:endnote w:type="continuationSeparator" w:id="0">
    <w:p w14:paraId="588B0FC5" w14:textId="77777777" w:rsidR="003D2550" w:rsidRDefault="003D2550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39CD3" w14:textId="77777777" w:rsidR="003D2550" w:rsidRDefault="003D2550" w:rsidP="005F5D5F">
      <w:pPr>
        <w:spacing w:after="0" w:line="240" w:lineRule="auto"/>
      </w:pPr>
      <w:r>
        <w:separator/>
      </w:r>
    </w:p>
  </w:footnote>
  <w:footnote w:type="continuationSeparator" w:id="0">
    <w:p w14:paraId="6CB3AB57" w14:textId="77777777" w:rsidR="003D2550" w:rsidRDefault="003D2550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44F"/>
    <w:rsid w:val="000168C0"/>
    <w:rsid w:val="000427C6"/>
    <w:rsid w:val="00076F31"/>
    <w:rsid w:val="000B4C91"/>
    <w:rsid w:val="00171CDD"/>
    <w:rsid w:val="00175521"/>
    <w:rsid w:val="00181FB9"/>
    <w:rsid w:val="001C644F"/>
    <w:rsid w:val="00251739"/>
    <w:rsid w:val="00261A78"/>
    <w:rsid w:val="003B6A17"/>
    <w:rsid w:val="003D2550"/>
    <w:rsid w:val="003D7F80"/>
    <w:rsid w:val="00411532"/>
    <w:rsid w:val="0048671D"/>
    <w:rsid w:val="005222EE"/>
    <w:rsid w:val="00541BB3"/>
    <w:rsid w:val="00544732"/>
    <w:rsid w:val="005C61E4"/>
    <w:rsid w:val="005F5D5F"/>
    <w:rsid w:val="00606191"/>
    <w:rsid w:val="00665EA1"/>
    <w:rsid w:val="006E5B0F"/>
    <w:rsid w:val="007856B9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B457A"/>
    <w:rsid w:val="00A03450"/>
    <w:rsid w:val="00A97C88"/>
    <w:rsid w:val="00AA4794"/>
    <w:rsid w:val="00AB3068"/>
    <w:rsid w:val="00AB58F4"/>
    <w:rsid w:val="00AD4FA7"/>
    <w:rsid w:val="00AF32DC"/>
    <w:rsid w:val="00B46A60"/>
    <w:rsid w:val="00BC6ED1"/>
    <w:rsid w:val="00C57F20"/>
    <w:rsid w:val="00CA258D"/>
    <w:rsid w:val="00D16845"/>
    <w:rsid w:val="00D56FBE"/>
    <w:rsid w:val="00D751DD"/>
    <w:rsid w:val="00E3564F"/>
    <w:rsid w:val="00EC1838"/>
    <w:rsid w:val="00F2548A"/>
    <w:rsid w:val="00F26F3F"/>
    <w:rsid w:val="00FA21D4"/>
    <w:rsid w:val="00FB2003"/>
    <w:rsid w:val="00FE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103429"/>
  <w15:chartTrackingRefBased/>
  <w15:docId w15:val="{48C6B29C-BACC-4B59-9BB8-46D1EF623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aynes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829BFE390442A28C9D94AE0E333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0DDD0-0620-49CA-9EE8-2BC7B67D711E}"/>
      </w:docPartPr>
      <w:docPartBody>
        <w:p w:rsidR="00587DC2" w:rsidRDefault="00587DC2">
          <w:pPr>
            <w:pStyle w:val="A2829BFE390442A28C9D94AE0E3335FE"/>
          </w:pPr>
          <w:r w:rsidRPr="00AA4794">
            <w:t>────</w:t>
          </w:r>
        </w:p>
      </w:docPartBody>
    </w:docPart>
    <w:docPart>
      <w:docPartPr>
        <w:name w:val="0551172D8E0F443E84C381E4BE049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10DB9-920F-40ED-978D-DB6806256393}"/>
      </w:docPartPr>
      <w:docPartBody>
        <w:p w:rsidR="00587DC2" w:rsidRDefault="00587DC2">
          <w:pPr>
            <w:pStyle w:val="0551172D8E0F443E84C381E4BE049FF2"/>
          </w:pPr>
          <w:r w:rsidRPr="00AA4794">
            <w:t>────</w:t>
          </w:r>
        </w:p>
      </w:docPartBody>
    </w:docPart>
    <w:docPart>
      <w:docPartPr>
        <w:name w:val="0491784271464B25A9A3A7C3B495C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ECAD5-343B-4D77-AF0B-69C80DD17A1E}"/>
      </w:docPartPr>
      <w:docPartBody>
        <w:p w:rsidR="00587DC2" w:rsidRDefault="00587DC2">
          <w:pPr>
            <w:pStyle w:val="0491784271464B25A9A3A7C3B495C9F7"/>
          </w:pPr>
          <w:r w:rsidRPr="00AA4794">
            <w:t>────</w:t>
          </w:r>
        </w:p>
      </w:docPartBody>
    </w:docPart>
    <w:docPart>
      <w:docPartPr>
        <w:name w:val="391FDE07D7EE4BE8BC4E2D23CE23B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2BA-3951-4DB6-8BCC-7F2013B11256}"/>
      </w:docPartPr>
      <w:docPartBody>
        <w:p w:rsidR="00587DC2" w:rsidRDefault="00587DC2">
          <w:pPr>
            <w:pStyle w:val="391FDE07D7EE4BE8BC4E2D23CE23BEDA"/>
          </w:pPr>
          <w:r w:rsidRPr="00AA4794">
            <w:t>────</w:t>
          </w:r>
        </w:p>
      </w:docPartBody>
    </w:docPart>
    <w:docPart>
      <w:docPartPr>
        <w:name w:val="082259B3B4E94287923B8B6D7258A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7EEAE-A67D-4F90-842D-32D939DCC637}"/>
      </w:docPartPr>
      <w:docPartBody>
        <w:p w:rsidR="00587DC2" w:rsidRDefault="00587DC2">
          <w:pPr>
            <w:pStyle w:val="082259B3B4E94287923B8B6D7258A7BE"/>
          </w:pPr>
          <w:r w:rsidRPr="00AA4794">
            <w:t>Dates and Times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DC2"/>
    <w:rsid w:val="00587DC2"/>
    <w:rsid w:val="00E8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24FC08B87C40FE858A8FF6EAC69318">
    <w:name w:val="1C24FC08B87C40FE858A8FF6EAC69318"/>
  </w:style>
  <w:style w:type="paragraph" w:customStyle="1" w:styleId="CB89B15439E3420E8AC6F7BED642328D">
    <w:name w:val="CB89B15439E3420E8AC6F7BED642328D"/>
  </w:style>
  <w:style w:type="paragraph" w:customStyle="1" w:styleId="E84AEAFA5B67409584D155B14DD2B048">
    <w:name w:val="E84AEAFA5B67409584D155B14DD2B048"/>
  </w:style>
  <w:style w:type="paragraph" w:customStyle="1" w:styleId="8AB3C3375B034347862A974CAE6584F0">
    <w:name w:val="8AB3C3375B034347862A974CAE6584F0"/>
  </w:style>
  <w:style w:type="paragraph" w:customStyle="1" w:styleId="624249D31BC04BF7BE42330E63DE61D3">
    <w:name w:val="624249D31BC04BF7BE42330E63DE61D3"/>
  </w:style>
  <w:style w:type="paragraph" w:customStyle="1" w:styleId="A2829BFE390442A28C9D94AE0E3335FE">
    <w:name w:val="A2829BFE390442A28C9D94AE0E3335FE"/>
  </w:style>
  <w:style w:type="paragraph" w:customStyle="1" w:styleId="72B3B9EAFD084848825BD1AB4F6105DC">
    <w:name w:val="72B3B9EAFD084848825BD1AB4F6105DC"/>
  </w:style>
  <w:style w:type="paragraph" w:customStyle="1" w:styleId="0551172D8E0F443E84C381E4BE049FF2">
    <w:name w:val="0551172D8E0F443E84C381E4BE049FF2"/>
  </w:style>
  <w:style w:type="paragraph" w:customStyle="1" w:styleId="4B708700FFAF449EA002D4A7CFFECB88">
    <w:name w:val="4B708700FFAF449EA002D4A7CFFECB88"/>
  </w:style>
  <w:style w:type="paragraph" w:customStyle="1" w:styleId="0491784271464B25A9A3A7C3B495C9F7">
    <w:name w:val="0491784271464B25A9A3A7C3B495C9F7"/>
  </w:style>
  <w:style w:type="paragraph" w:customStyle="1" w:styleId="6F4DED72B2424C71ABDCBD8CCC0BE249">
    <w:name w:val="6F4DED72B2424C71ABDCBD8CCC0BE249"/>
  </w:style>
  <w:style w:type="paragraph" w:customStyle="1" w:styleId="391FDE07D7EE4BE8BC4E2D23CE23BEDA">
    <w:name w:val="391FDE07D7EE4BE8BC4E2D23CE23BEDA"/>
  </w:style>
  <w:style w:type="paragraph" w:customStyle="1" w:styleId="8BE15E01B7E6480989F8C1F6FBA2854F">
    <w:name w:val="8BE15E01B7E6480989F8C1F6FBA2854F"/>
  </w:style>
  <w:style w:type="paragraph" w:customStyle="1" w:styleId="FFECB31E962C40F98D55C489D1BB0C70">
    <w:name w:val="FFECB31E962C40F98D55C489D1BB0C70"/>
  </w:style>
  <w:style w:type="paragraph" w:customStyle="1" w:styleId="D89490DA923C40E08FF187B5EB387C9A">
    <w:name w:val="D89490DA923C40E08FF187B5EB387C9A"/>
  </w:style>
  <w:style w:type="paragraph" w:customStyle="1" w:styleId="874200AE067B421A85590BEACC414EAB">
    <w:name w:val="874200AE067B421A85590BEACC414EAB"/>
  </w:style>
  <w:style w:type="paragraph" w:customStyle="1" w:styleId="BEED6671DC0545C79F99F4EA0B0F1861">
    <w:name w:val="BEED6671DC0545C79F99F4EA0B0F1861"/>
  </w:style>
  <w:style w:type="paragraph" w:customStyle="1" w:styleId="082259B3B4E94287923B8B6D7258A7BE">
    <w:name w:val="082259B3B4E94287923B8B6D7258A7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Haynes</dc:creator>
  <cp:keywords/>
  <dc:description/>
  <cp:lastModifiedBy>Ingrid A. Slikkers</cp:lastModifiedBy>
  <cp:revision>2</cp:revision>
  <cp:lastPrinted>2018-09-20T18:37:00Z</cp:lastPrinted>
  <dcterms:created xsi:type="dcterms:W3CDTF">2019-05-03T16:58:00Z</dcterms:created>
  <dcterms:modified xsi:type="dcterms:W3CDTF">2019-05-03T16:58:00Z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